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9A575" w14:textId="68128927" w:rsidR="00AE27A9" w:rsidRPr="00C3277F" w:rsidRDefault="00AE27A9" w:rsidP="000F440F">
      <w:pPr>
        <w:pStyle w:val="paragraph"/>
        <w:spacing w:after="0" w:afterAutospacing="0"/>
        <w:jc w:val="center"/>
        <w:textAlignment w:val="baseline"/>
        <w:rPr>
          <w:rFonts w:ascii="Libre Franklin" w:hAnsi="Libre Franklin"/>
        </w:rPr>
      </w:pPr>
      <w:r w:rsidRPr="00C3277F">
        <w:rPr>
          <w:rStyle w:val="normaltextrun"/>
          <w:rFonts w:ascii="Libre Franklin" w:hAnsi="Libre Franklin" w:cs="Calibri"/>
          <w:b/>
          <w:bCs/>
          <w:sz w:val="28"/>
          <w:szCs w:val="28"/>
          <w:lang w:val="en-US"/>
        </w:rPr>
        <w:t>    Council of Community Living Ontario</w:t>
      </w:r>
    </w:p>
    <w:p w14:paraId="6F7865D9" w14:textId="2A247C8E" w:rsidR="00AE27A9" w:rsidRPr="00C3277F" w:rsidRDefault="00AE27A9" w:rsidP="00C3277F">
      <w:pPr>
        <w:pStyle w:val="paragraph"/>
        <w:ind w:left="720" w:hanging="360"/>
        <w:jc w:val="center"/>
        <w:textAlignment w:val="baseline"/>
        <w:rPr>
          <w:rFonts w:ascii="Libre Franklin" w:hAnsi="Libre Franklin"/>
        </w:rPr>
      </w:pPr>
      <w:r w:rsidRPr="00C3277F">
        <w:rPr>
          <w:rStyle w:val="normaltextrun"/>
          <w:rFonts w:ascii="Libre Franklin" w:hAnsi="Libre Franklin" w:cs="Calibri"/>
          <w:b/>
          <w:bCs/>
          <w:sz w:val="36"/>
          <w:szCs w:val="36"/>
          <w:lang w:val="en-US"/>
        </w:rPr>
        <w:t>Council Nomination Form</w:t>
      </w:r>
    </w:p>
    <w:p w14:paraId="7FF4E302" w14:textId="3E55C29D" w:rsidR="00AE27A9" w:rsidRPr="00C3277F" w:rsidRDefault="005A5C8E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EC187A" wp14:editId="35414BAB">
                <wp:simplePos x="0" y="0"/>
                <wp:positionH relativeFrom="column">
                  <wp:posOffset>725383</wp:posOffset>
                </wp:positionH>
                <wp:positionV relativeFrom="paragraph">
                  <wp:posOffset>168487</wp:posOffset>
                </wp:positionV>
                <wp:extent cx="4800388" cy="0"/>
                <wp:effectExtent l="0" t="0" r="1333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38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BF9320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1pt,13.25pt" to="435.1pt,1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Nominee: </w:t>
      </w:r>
    </w:p>
    <w:p w14:paraId="09EABF09" w14:textId="4C4F91FD" w:rsidR="00AE27A9" w:rsidRPr="00C3277F" w:rsidRDefault="00D71A15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E7DA6" wp14:editId="47107990">
                <wp:simplePos x="0" y="0"/>
                <wp:positionH relativeFrom="column">
                  <wp:posOffset>674370</wp:posOffset>
                </wp:positionH>
                <wp:positionV relativeFrom="paragraph">
                  <wp:posOffset>179282</wp:posOffset>
                </wp:positionV>
                <wp:extent cx="4851188" cy="0"/>
                <wp:effectExtent l="0" t="0" r="1333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118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64EBD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pt,14.1pt" to="435.1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>Address:</w:t>
      </w:r>
      <w:r w:rsidR="005A5C8E" w:rsidRPr="00C3277F">
        <w:rPr>
          <w:rStyle w:val="normaltextrun"/>
          <w:rFonts w:ascii="Libre Franklin" w:hAnsi="Libre Franklin" w:cs="Calibri"/>
          <w:lang w:val="en-US"/>
        </w:rPr>
        <w:t xml:space="preserve"> </w:t>
      </w:r>
      <w:r w:rsidR="00AE27A9" w:rsidRPr="00C3277F">
        <w:rPr>
          <w:rStyle w:val="eop"/>
          <w:rFonts w:ascii="Libre Franklin" w:hAnsi="Libre Franklin" w:cs="Calibri"/>
        </w:rPr>
        <w:t> </w:t>
      </w:r>
    </w:p>
    <w:p w14:paraId="11057155" w14:textId="173516FC" w:rsidR="0084623E" w:rsidRDefault="00037DAB" w:rsidP="00037DAB">
      <w:pPr>
        <w:pStyle w:val="paragraph"/>
        <w:spacing w:line="276" w:lineRule="auto"/>
        <w:textAlignment w:val="baseline"/>
        <w:rPr>
          <w:rStyle w:val="normaltextrun"/>
          <w:rFonts w:ascii="Libre Franklin" w:hAnsi="Libre Franklin" w:cs="Calibri"/>
          <w:lang w:val="en-US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514ADB" wp14:editId="3DFB3FDE">
                <wp:simplePos x="0" y="0"/>
                <wp:positionH relativeFrom="column">
                  <wp:posOffset>368935</wp:posOffset>
                </wp:positionH>
                <wp:positionV relativeFrom="paragraph">
                  <wp:posOffset>165312</wp:posOffset>
                </wp:positionV>
                <wp:extent cx="2751455" cy="0"/>
                <wp:effectExtent l="0" t="0" r="1714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45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4D8D2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05pt,13pt" to="245.7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City: </w:t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</w:p>
    <w:p w14:paraId="20C028A5" w14:textId="1C3ED5E7" w:rsidR="00AE27A9" w:rsidRPr="00C3277F" w:rsidRDefault="0084623E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8611D" wp14:editId="75A832BD">
                <wp:simplePos x="0" y="0"/>
                <wp:positionH relativeFrom="column">
                  <wp:posOffset>935990</wp:posOffset>
                </wp:positionH>
                <wp:positionV relativeFrom="paragraph">
                  <wp:posOffset>172508</wp:posOffset>
                </wp:positionV>
                <wp:extent cx="1379855" cy="0"/>
                <wp:effectExtent l="0" t="0" r="1714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85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4EFCB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7pt,13.6pt" to="182.35pt,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Postal Code: </w:t>
      </w:r>
    </w:p>
    <w:p w14:paraId="0C3FBD36" w14:textId="12E8D5FE" w:rsidR="0084623E" w:rsidRDefault="00B76323" w:rsidP="00037DAB">
      <w:pPr>
        <w:pStyle w:val="paragraph"/>
        <w:spacing w:line="276" w:lineRule="auto"/>
        <w:textAlignment w:val="baseline"/>
        <w:rPr>
          <w:rStyle w:val="normaltextrun"/>
          <w:rFonts w:ascii="Libre Franklin" w:hAnsi="Libre Franklin" w:cs="Calibri"/>
          <w:lang w:val="en-US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143A5" wp14:editId="1C81059E">
                <wp:simplePos x="0" y="0"/>
                <wp:positionH relativeFrom="column">
                  <wp:posOffset>674370</wp:posOffset>
                </wp:positionH>
                <wp:positionV relativeFrom="paragraph">
                  <wp:posOffset>172932</wp:posOffset>
                </wp:positionV>
                <wp:extent cx="1557866" cy="0"/>
                <wp:effectExtent l="0" t="0" r="17145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786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746520" id="Straight Connector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1pt,13.6pt" to="175.75pt,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Phone #: </w:t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  <w:r w:rsidR="00D71A15" w:rsidRPr="00C3277F">
        <w:rPr>
          <w:rStyle w:val="normaltextrun"/>
          <w:rFonts w:ascii="Libre Franklin" w:hAnsi="Libre Franklin" w:cs="Calibri"/>
          <w:lang w:val="en-US"/>
        </w:rPr>
        <w:tab/>
      </w:r>
    </w:p>
    <w:p w14:paraId="73870D50" w14:textId="79F57DEB" w:rsidR="00AE27A9" w:rsidRPr="00C3277F" w:rsidRDefault="00B76323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358E2" wp14:editId="79ABDAAC">
                <wp:simplePos x="0" y="0"/>
                <wp:positionH relativeFrom="column">
                  <wp:posOffset>521123</wp:posOffset>
                </wp:positionH>
                <wp:positionV relativeFrom="paragraph">
                  <wp:posOffset>176530</wp:posOffset>
                </wp:positionV>
                <wp:extent cx="2658110" cy="0"/>
                <wp:effectExtent l="0" t="0" r="889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1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E1F26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13.9pt" to="250.35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E-mail: </w:t>
      </w:r>
    </w:p>
    <w:p w14:paraId="46581512" w14:textId="4C336BFC" w:rsidR="00AE27A9" w:rsidRPr="00C3277F" w:rsidRDefault="001F344A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B7CB3F" wp14:editId="704262D0">
                <wp:simplePos x="0" y="0"/>
                <wp:positionH relativeFrom="column">
                  <wp:posOffset>1960033</wp:posOffset>
                </wp:positionH>
                <wp:positionV relativeFrom="paragraph">
                  <wp:posOffset>187325</wp:posOffset>
                </wp:positionV>
                <wp:extent cx="3530388" cy="0"/>
                <wp:effectExtent l="0" t="0" r="1333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38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0529C"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35pt,14.75pt" to="432.35pt,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Local Member Association: </w:t>
      </w:r>
    </w:p>
    <w:p w14:paraId="16416EEA" w14:textId="069F2696" w:rsidR="00803A7B" w:rsidRPr="00C3277F" w:rsidRDefault="00AE27A9" w:rsidP="00037DAB">
      <w:pPr>
        <w:pStyle w:val="paragraph"/>
        <w:spacing w:line="276" w:lineRule="auto"/>
        <w:textAlignment w:val="baseline"/>
        <w:rPr>
          <w:rStyle w:val="eop"/>
          <w:rFonts w:ascii="Libre Franklin" w:hAnsi="Libre Franklin" w:cs="Calibri"/>
        </w:rPr>
      </w:pPr>
      <w:r w:rsidRPr="00C3277F">
        <w:rPr>
          <w:rStyle w:val="normaltextrun"/>
          <w:rFonts w:ascii="Libre Franklin" w:hAnsi="Libre Franklin" w:cs="Calibri"/>
          <w:lang w:val="en-US"/>
        </w:rPr>
        <w:t>Please tell us about yourself and why you are interested in running for the Council of Community Living Ontario:</w:t>
      </w:r>
      <w:r w:rsidRPr="00C3277F">
        <w:rPr>
          <w:rStyle w:val="eop"/>
          <w:rFonts w:ascii="Libre Franklin" w:hAnsi="Libre Franklin" w:cs="Calibri"/>
        </w:rPr>
        <w:t> </w:t>
      </w:r>
    </w:p>
    <w:p w14:paraId="2297EC16" w14:textId="7723759D" w:rsidR="00546094" w:rsidRPr="00C3277F" w:rsidRDefault="00A21807" w:rsidP="00037DAB">
      <w:pPr>
        <w:pStyle w:val="paragraph"/>
        <w:spacing w:line="276" w:lineRule="auto"/>
        <w:textAlignment w:val="baseline"/>
        <w:rPr>
          <w:rStyle w:val="normaltextrun"/>
          <w:rFonts w:ascii="Libre Franklin" w:hAnsi="Libre Franklin" w:cs="Calibri"/>
        </w:rPr>
      </w:pPr>
      <w:r w:rsidRPr="00C3277F">
        <w:rPr>
          <w:rFonts w:ascii="Libre Franklin" w:hAnsi="Libre Franklin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56338" wp14:editId="7F7DF3C9">
                <wp:simplePos x="0" y="0"/>
                <wp:positionH relativeFrom="column">
                  <wp:posOffset>5715</wp:posOffset>
                </wp:positionH>
                <wp:positionV relativeFrom="paragraph">
                  <wp:posOffset>170603</wp:posOffset>
                </wp:positionV>
                <wp:extent cx="5756910" cy="0"/>
                <wp:effectExtent l="0" t="0" r="889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3FD2B"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45pt" to="453.7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" strokecolor="black [3213]" strokeweight="1.25pt"/>
            </w:pict>
          </mc:Fallback>
        </mc:AlternateContent>
      </w:r>
      <w:r w:rsidR="00037DAB">
        <w:rPr>
          <w:rStyle w:val="normaltextrun"/>
          <w:rFonts w:ascii="Libre Franklin" w:hAnsi="Libre Franklin" w:cs="Calibri"/>
        </w:rPr>
        <w:t xml:space="preserve"> </w:t>
      </w:r>
    </w:p>
    <w:p w14:paraId="6DD2EDF2" w14:textId="7FA0F9F0" w:rsidR="00546094" w:rsidRPr="00C3277F" w:rsidRDefault="00A21807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53E846" wp14:editId="07B182A7">
                <wp:simplePos x="0" y="0"/>
                <wp:positionH relativeFrom="column">
                  <wp:posOffset>5715</wp:posOffset>
                </wp:positionH>
                <wp:positionV relativeFrom="paragraph">
                  <wp:posOffset>173567</wp:posOffset>
                </wp:positionV>
                <wp:extent cx="5756910" cy="0"/>
                <wp:effectExtent l="0" t="0" r="889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2375D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65pt" to="453.75pt,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" strokecolor="black [3213]" strokeweight="1.25pt"/>
            </w:pict>
          </mc:Fallback>
        </mc:AlternateContent>
      </w:r>
    </w:p>
    <w:p w14:paraId="37E7C9C6" w14:textId="4BBC84F4" w:rsidR="00546094" w:rsidRPr="00C3277F" w:rsidRDefault="00A21807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639251" wp14:editId="405517A3">
                <wp:simplePos x="0" y="0"/>
                <wp:positionH relativeFrom="column">
                  <wp:posOffset>5715</wp:posOffset>
                </wp:positionH>
                <wp:positionV relativeFrom="paragraph">
                  <wp:posOffset>167852</wp:posOffset>
                </wp:positionV>
                <wp:extent cx="5756910" cy="0"/>
                <wp:effectExtent l="0" t="0" r="889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FF987" id="Straight Connector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2pt" to="453.75pt,1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" strokecolor="black [3213]" strokeweight="1.25pt"/>
            </w:pict>
          </mc:Fallback>
        </mc:AlternateContent>
      </w:r>
    </w:p>
    <w:p w14:paraId="429771F1" w14:textId="0C5FF1D1" w:rsidR="00546094" w:rsidRPr="00C3277F" w:rsidRDefault="00A21807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3D8D0" wp14:editId="1F49093F">
                <wp:simplePos x="0" y="0"/>
                <wp:positionH relativeFrom="column">
                  <wp:posOffset>5715</wp:posOffset>
                </wp:positionH>
                <wp:positionV relativeFrom="paragraph">
                  <wp:posOffset>170392</wp:posOffset>
                </wp:positionV>
                <wp:extent cx="5756910" cy="0"/>
                <wp:effectExtent l="0" t="0" r="889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941D0" id="Straight Connector 1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4pt" to="453.75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" strokecolor="black [3213]" strokeweight="1.25pt"/>
            </w:pict>
          </mc:Fallback>
        </mc:AlternateContent>
      </w:r>
    </w:p>
    <w:p w14:paraId="240D02B9" w14:textId="61839B13" w:rsidR="00546094" w:rsidRPr="00C3277F" w:rsidRDefault="00A21807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23519D" wp14:editId="3AC02F48">
                <wp:simplePos x="0" y="0"/>
                <wp:positionH relativeFrom="column">
                  <wp:posOffset>5715</wp:posOffset>
                </wp:positionH>
                <wp:positionV relativeFrom="paragraph">
                  <wp:posOffset>166158</wp:posOffset>
                </wp:positionV>
                <wp:extent cx="5756910" cy="0"/>
                <wp:effectExtent l="0" t="0" r="889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EE900" id="Straight Connector 1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1pt" to="453.75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" strokecolor="black [3213]" strokeweight="1.25pt"/>
            </w:pict>
          </mc:Fallback>
        </mc:AlternateContent>
      </w:r>
    </w:p>
    <w:p w14:paraId="60832E40" w14:textId="59A3F39C" w:rsidR="00546094" w:rsidRPr="00C3277F" w:rsidRDefault="00546094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59CEEF" wp14:editId="288EF104">
                <wp:simplePos x="0" y="0"/>
                <wp:positionH relativeFrom="column">
                  <wp:posOffset>5715</wp:posOffset>
                </wp:positionH>
                <wp:positionV relativeFrom="paragraph">
                  <wp:posOffset>168698</wp:posOffset>
                </wp:positionV>
                <wp:extent cx="5757333" cy="0"/>
                <wp:effectExtent l="0" t="0" r="889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7333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C5798" id="Straight Connector 9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45pt,13.3pt" to="453.8pt,1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" strokecolor="black [3213]" strokeweight="1.25pt"/>
            </w:pict>
          </mc:Fallback>
        </mc:AlternateContent>
      </w:r>
    </w:p>
    <w:p w14:paraId="37844E5F" w14:textId="7D13A814" w:rsidR="00AE27A9" w:rsidRPr="00C3277F" w:rsidRDefault="00630F57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A82839" wp14:editId="6416F4DF">
                <wp:simplePos x="0" y="0"/>
                <wp:positionH relativeFrom="column">
                  <wp:posOffset>5715</wp:posOffset>
                </wp:positionH>
                <wp:positionV relativeFrom="paragraph">
                  <wp:posOffset>178647</wp:posOffset>
                </wp:positionV>
                <wp:extent cx="287867" cy="0"/>
                <wp:effectExtent l="0" t="0" r="17145" b="127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86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F596FD" id="Straight Connector 26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5pt,14.05pt" to="23.1pt,1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" strokecolor="black [3213]" strokeweight="1.25pt"/>
            </w:pict>
          </mc:Fallback>
        </mc:AlternateContent>
      </w:r>
      <w:r w:rsidRPr="00C3277F">
        <w:rPr>
          <w:rStyle w:val="normaltextrun"/>
          <w:rFonts w:ascii="Libre Franklin" w:hAnsi="Libre Franklin" w:cs="Calibri"/>
          <w:lang w:val="en-US"/>
        </w:rPr>
        <w:t xml:space="preserve">          </w:t>
      </w:r>
      <w:r w:rsidR="00AE27A9" w:rsidRPr="00C3277F">
        <w:rPr>
          <w:rStyle w:val="normaltextrun"/>
          <w:rFonts w:ascii="Libre Franklin" w:hAnsi="Libre Franklin" w:cs="Calibri"/>
          <w:lang w:val="en-US"/>
        </w:rPr>
        <w:t>Check here if you give permission to share why you’re interested in running for Council with self-advocates who are registered to vote.</w:t>
      </w:r>
      <w:r w:rsidR="00AE27A9" w:rsidRPr="00C3277F">
        <w:rPr>
          <w:rStyle w:val="eop"/>
          <w:rFonts w:ascii="Libre Franklin" w:hAnsi="Libre Franklin" w:cs="Calibri"/>
        </w:rPr>
        <w:t> </w:t>
      </w:r>
    </w:p>
    <w:p w14:paraId="69BF7052" w14:textId="77777777" w:rsidR="00AE27A9" w:rsidRPr="00C3277F" w:rsidRDefault="00AE27A9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Style w:val="normaltextrun"/>
          <w:rFonts w:ascii="Libre Franklin" w:hAnsi="Libre Franklin" w:cs="Calibri"/>
          <w:lang w:val="en-US"/>
        </w:rPr>
        <w:t xml:space="preserve">Is there someone that is supportive of your Council </w:t>
      </w:r>
      <w:proofErr w:type="gramStart"/>
      <w:r w:rsidRPr="00C3277F">
        <w:rPr>
          <w:rStyle w:val="normaltextrun"/>
          <w:rFonts w:ascii="Libre Franklin" w:hAnsi="Libre Franklin" w:cs="Calibri"/>
          <w:lang w:val="en-US"/>
        </w:rPr>
        <w:t>nomination;</w:t>
      </w:r>
      <w:proofErr w:type="gramEnd"/>
      <w:r w:rsidRPr="00C3277F">
        <w:rPr>
          <w:rStyle w:val="normaltextrun"/>
          <w:rFonts w:ascii="Libre Franklin" w:hAnsi="Libre Franklin" w:cs="Calibri"/>
          <w:lang w:val="en-US"/>
        </w:rPr>
        <w:t xml:space="preserve"> a support staff, parent, or friend?  If so, please indicate here:</w:t>
      </w:r>
      <w:r w:rsidRPr="00C3277F">
        <w:rPr>
          <w:rStyle w:val="eop"/>
          <w:rFonts w:ascii="Libre Franklin" w:hAnsi="Libre Franklin" w:cs="Calibri"/>
        </w:rPr>
        <w:t> </w:t>
      </w:r>
    </w:p>
    <w:p w14:paraId="1DD8FDBF" w14:textId="1B1D6FC5" w:rsidR="00AE27A9" w:rsidRPr="00C3277F" w:rsidRDefault="00666BA1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DAE0E3" wp14:editId="4735FD21">
                <wp:simplePos x="0" y="0"/>
                <wp:positionH relativeFrom="column">
                  <wp:posOffset>496358</wp:posOffset>
                </wp:positionH>
                <wp:positionV relativeFrom="paragraph">
                  <wp:posOffset>165100</wp:posOffset>
                </wp:positionV>
                <wp:extent cx="5121698" cy="0"/>
                <wp:effectExtent l="0" t="0" r="9525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169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EBB815" id="Straight Connector 2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1pt,13pt" to="442.4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Name: </w:t>
      </w:r>
    </w:p>
    <w:p w14:paraId="5B82A181" w14:textId="5EC9CF7D" w:rsidR="0064032F" w:rsidRDefault="0064032F" w:rsidP="00037DAB">
      <w:pPr>
        <w:pStyle w:val="paragraph"/>
        <w:spacing w:line="276" w:lineRule="auto"/>
        <w:textAlignment w:val="baseline"/>
        <w:rPr>
          <w:rStyle w:val="normaltextrun"/>
          <w:rFonts w:ascii="Libre Franklin" w:hAnsi="Libre Franklin" w:cs="Calibri"/>
          <w:lang w:val="en-US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4567CD" wp14:editId="3FCCEAEA">
                <wp:simplePos x="0" y="0"/>
                <wp:positionH relativeFrom="column">
                  <wp:posOffset>667385</wp:posOffset>
                </wp:positionH>
                <wp:positionV relativeFrom="paragraph">
                  <wp:posOffset>166158</wp:posOffset>
                </wp:positionV>
                <wp:extent cx="1557655" cy="0"/>
                <wp:effectExtent l="0" t="0" r="17145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765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69D80B" id="Straight Connector 2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55pt,13.1pt" to="175.2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Phone #: </w:t>
      </w:r>
      <w:r w:rsidR="00666BA1" w:rsidRPr="00C3277F">
        <w:rPr>
          <w:rStyle w:val="normaltextrun"/>
          <w:rFonts w:ascii="Libre Franklin" w:hAnsi="Libre Franklin" w:cs="Calibri"/>
          <w:lang w:val="en-US"/>
        </w:rPr>
        <w:tab/>
      </w:r>
      <w:r w:rsidR="00666BA1" w:rsidRPr="00C3277F">
        <w:rPr>
          <w:rStyle w:val="normaltextrun"/>
          <w:rFonts w:ascii="Libre Franklin" w:hAnsi="Libre Franklin" w:cs="Calibri"/>
          <w:lang w:val="en-US"/>
        </w:rPr>
        <w:tab/>
      </w:r>
      <w:r w:rsidR="00666BA1" w:rsidRPr="00C3277F">
        <w:rPr>
          <w:rStyle w:val="normaltextrun"/>
          <w:rFonts w:ascii="Libre Franklin" w:hAnsi="Libre Franklin" w:cs="Calibri"/>
          <w:lang w:val="en-US"/>
        </w:rPr>
        <w:tab/>
      </w:r>
      <w:r w:rsidR="00666BA1" w:rsidRPr="00C3277F">
        <w:rPr>
          <w:rStyle w:val="normaltextrun"/>
          <w:rFonts w:ascii="Libre Franklin" w:hAnsi="Libre Franklin" w:cs="Calibri"/>
          <w:lang w:val="en-US"/>
        </w:rPr>
        <w:tab/>
      </w:r>
      <w:r w:rsidR="005A446D" w:rsidRPr="00C3277F">
        <w:rPr>
          <w:rStyle w:val="normaltextrun"/>
          <w:rFonts w:ascii="Libre Franklin" w:hAnsi="Libre Franklin" w:cs="Calibri"/>
          <w:lang w:val="en-US"/>
        </w:rPr>
        <w:t xml:space="preserve"> </w:t>
      </w:r>
    </w:p>
    <w:p w14:paraId="01C6507A" w14:textId="001608A2" w:rsidR="00AE27A9" w:rsidRPr="00C3277F" w:rsidRDefault="0064032F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109EE3" wp14:editId="65EAD87A">
                <wp:simplePos x="0" y="0"/>
                <wp:positionH relativeFrom="column">
                  <wp:posOffset>496570</wp:posOffset>
                </wp:positionH>
                <wp:positionV relativeFrom="paragraph">
                  <wp:posOffset>162772</wp:posOffset>
                </wp:positionV>
                <wp:extent cx="2700443" cy="0"/>
                <wp:effectExtent l="0" t="0" r="17780" b="127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0443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6E0332" id="Straight Connector 24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1pt,12.8pt" to="251.75pt,1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E-mail: </w:t>
      </w:r>
      <w:r w:rsidR="00AE27A9" w:rsidRPr="00C3277F">
        <w:rPr>
          <w:rStyle w:val="eop"/>
          <w:rFonts w:ascii="Libre Franklin" w:hAnsi="Libre Franklin" w:cs="Calibri"/>
        </w:rPr>
        <w:t> </w:t>
      </w:r>
    </w:p>
    <w:p w14:paraId="0C3425A2" w14:textId="6586B4DC" w:rsidR="00AE27A9" w:rsidRPr="00C3277F" w:rsidRDefault="005A446D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3AB767" wp14:editId="374F8B50">
                <wp:simplePos x="0" y="0"/>
                <wp:positionH relativeFrom="column">
                  <wp:posOffset>1961515</wp:posOffset>
                </wp:positionH>
                <wp:positionV relativeFrom="paragraph">
                  <wp:posOffset>181610</wp:posOffset>
                </wp:positionV>
                <wp:extent cx="3656542" cy="0"/>
                <wp:effectExtent l="0" t="0" r="13970" b="127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542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F182DE" id="Straight Connector 25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45pt,14.3pt" to="442.35pt,1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" strokecolor="black [3213]" strokeweight="1.25pt"/>
            </w:pict>
          </mc:Fallback>
        </mc:AlternateContent>
      </w:r>
      <w:r w:rsidR="00AE27A9" w:rsidRPr="00C3277F">
        <w:rPr>
          <w:rStyle w:val="normaltextrun"/>
          <w:rFonts w:ascii="Libre Franklin" w:hAnsi="Libre Franklin" w:cs="Calibri"/>
          <w:lang w:val="en-US"/>
        </w:rPr>
        <w:t xml:space="preserve">Local Member Association: </w:t>
      </w:r>
    </w:p>
    <w:p w14:paraId="47946974" w14:textId="47052CD9" w:rsidR="00AE27A9" w:rsidRPr="00C3277F" w:rsidRDefault="000F0F7D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B8B71C" wp14:editId="39DD4FDB">
                <wp:simplePos x="0" y="0"/>
                <wp:positionH relativeFrom="column">
                  <wp:posOffset>5715</wp:posOffset>
                </wp:positionH>
                <wp:positionV relativeFrom="paragraph">
                  <wp:posOffset>179493</wp:posOffset>
                </wp:positionV>
                <wp:extent cx="287655" cy="0"/>
                <wp:effectExtent l="0" t="0" r="17145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524268" id="Straight Connector 27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5pt,14.15pt" to="23.1pt,1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" strokecolor="black [3213]" strokeweight="1.25pt"/>
            </w:pict>
          </mc:Fallback>
        </mc:AlternateContent>
      </w:r>
      <w:r w:rsidRPr="00C3277F">
        <w:rPr>
          <w:rStyle w:val="normaltextrun"/>
          <w:rFonts w:ascii="Libre Franklin" w:hAnsi="Libre Franklin" w:cs="Calibri"/>
          <w:lang w:val="en-US"/>
        </w:rPr>
        <w:t xml:space="preserve">          </w:t>
      </w:r>
      <w:r w:rsidR="00AE27A9" w:rsidRPr="00C3277F">
        <w:rPr>
          <w:rStyle w:val="normaltextrun"/>
          <w:rFonts w:ascii="Libre Franklin" w:hAnsi="Libre Franklin" w:cs="Calibri"/>
          <w:lang w:val="en-US"/>
        </w:rPr>
        <w:t>Indicate with an ‘X’ if you give permission for this support person to be contacted regarding your Council nomination.</w:t>
      </w:r>
      <w:r w:rsidR="00AE27A9" w:rsidRPr="00C3277F">
        <w:rPr>
          <w:rStyle w:val="eop"/>
          <w:rFonts w:ascii="Libre Franklin" w:hAnsi="Libre Franklin" w:cs="Calibri"/>
        </w:rPr>
        <w:t> </w:t>
      </w:r>
    </w:p>
    <w:p w14:paraId="0F657E90" w14:textId="3EEF2D6D" w:rsidR="00AE27A9" w:rsidRPr="00C3277F" w:rsidRDefault="00AE27A9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Style w:val="eop"/>
          <w:rFonts w:ascii="Libre Franklin" w:hAnsi="Libre Franklin" w:cs="Calibri"/>
        </w:rPr>
        <w:t> </w:t>
      </w:r>
    </w:p>
    <w:p w14:paraId="55B0791C" w14:textId="2EC244D4" w:rsidR="00AE27A9" w:rsidRPr="00C3277F" w:rsidRDefault="00AE27A9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Style w:val="normaltextrun"/>
          <w:rFonts w:ascii="Libre Franklin" w:hAnsi="Libre Franklin" w:cs="Calibri"/>
          <w:lang w:val="en-US"/>
        </w:rPr>
        <w:t>Signatures:</w:t>
      </w:r>
      <w:r w:rsidRPr="00C3277F">
        <w:rPr>
          <w:rStyle w:val="eop"/>
          <w:rFonts w:ascii="Libre Franklin" w:hAnsi="Libre Franklin" w:cs="Calibri"/>
        </w:rPr>
        <w:t> </w:t>
      </w:r>
    </w:p>
    <w:p w14:paraId="78BABB51" w14:textId="6515BF14" w:rsidR="0050539D" w:rsidRPr="00C3277F" w:rsidRDefault="000F440F" w:rsidP="00037DAB">
      <w:pPr>
        <w:pStyle w:val="paragraph"/>
        <w:spacing w:after="0" w:afterAutospacing="0" w:line="276" w:lineRule="auto"/>
        <w:textAlignment w:val="baseline"/>
        <w:rPr>
          <w:rStyle w:val="normaltextrun"/>
          <w:rFonts w:ascii="Libre Franklin" w:hAnsi="Libre Franklin" w:cs="Calibri"/>
          <w:lang w:val="en-US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06B14E" wp14:editId="0927C413">
                <wp:simplePos x="0" y="0"/>
                <wp:positionH relativeFrom="column">
                  <wp:posOffset>2731770</wp:posOffset>
                </wp:positionH>
                <wp:positionV relativeFrom="paragraph">
                  <wp:posOffset>170603</wp:posOffset>
                </wp:positionV>
                <wp:extent cx="2514600" cy="0"/>
                <wp:effectExtent l="0" t="0" r="1270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800492" id="Straight Connector 2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1pt,13.45pt" to="413.1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" strokecolor="black [3213]" strokeweight="1.25pt"/>
            </w:pict>
          </mc:Fallback>
        </mc:AlternateContent>
      </w: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83D13E" wp14:editId="6239174C">
                <wp:simplePos x="0" y="0"/>
                <wp:positionH relativeFrom="column">
                  <wp:posOffset>5715</wp:posOffset>
                </wp:positionH>
                <wp:positionV relativeFrom="paragraph">
                  <wp:posOffset>166793</wp:posOffset>
                </wp:positionV>
                <wp:extent cx="2514600" cy="0"/>
                <wp:effectExtent l="0" t="0" r="12700" b="127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63070" id="Straight Connector 2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15pt" to="198.45pt,1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" strokecolor="black [3213]" strokeweight="1.25pt"/>
            </w:pict>
          </mc:Fallback>
        </mc:AlternateContent>
      </w:r>
      <w:r w:rsidR="0050539D" w:rsidRPr="00C3277F">
        <w:rPr>
          <w:rStyle w:val="normaltextrun"/>
          <w:rFonts w:ascii="Libre Franklin" w:hAnsi="Libre Franklin" w:cs="Calibri"/>
          <w:lang w:val="en-US"/>
        </w:rPr>
        <w:tab/>
      </w:r>
      <w:r w:rsidR="0050539D" w:rsidRPr="00C3277F">
        <w:rPr>
          <w:rStyle w:val="normaltextrun"/>
          <w:rFonts w:ascii="Libre Franklin" w:hAnsi="Libre Franklin" w:cs="Calibri"/>
          <w:lang w:val="en-US"/>
        </w:rPr>
        <w:tab/>
      </w:r>
      <w:r w:rsidR="0050539D" w:rsidRPr="00C3277F">
        <w:rPr>
          <w:rStyle w:val="normaltextrun"/>
          <w:rFonts w:ascii="Libre Franklin" w:hAnsi="Libre Franklin" w:cs="Calibri"/>
          <w:lang w:val="en-US"/>
        </w:rPr>
        <w:tab/>
      </w:r>
      <w:r w:rsidR="0050539D" w:rsidRPr="00C3277F">
        <w:rPr>
          <w:rStyle w:val="normaltextrun"/>
          <w:rFonts w:ascii="Libre Franklin" w:hAnsi="Libre Franklin" w:cs="Calibri"/>
          <w:lang w:val="en-US"/>
        </w:rPr>
        <w:tab/>
      </w:r>
      <w:r w:rsidR="0050539D" w:rsidRPr="00C3277F">
        <w:rPr>
          <w:rStyle w:val="normaltextrun"/>
          <w:rFonts w:ascii="Libre Franklin" w:hAnsi="Libre Franklin" w:cs="Calibri"/>
          <w:lang w:val="en-US"/>
        </w:rPr>
        <w:tab/>
      </w:r>
      <w:r w:rsidR="0050539D" w:rsidRPr="00C3277F">
        <w:rPr>
          <w:rStyle w:val="normaltextrun"/>
          <w:rFonts w:ascii="Libre Franklin" w:hAnsi="Libre Franklin" w:cs="Calibri"/>
          <w:lang w:val="en-US"/>
        </w:rPr>
        <w:tab/>
      </w:r>
    </w:p>
    <w:p w14:paraId="4812B362" w14:textId="10FF4AD5" w:rsidR="00AE27A9" w:rsidRPr="00C3277F" w:rsidRDefault="00AE27A9" w:rsidP="00037DAB">
      <w:pPr>
        <w:pStyle w:val="paragraph"/>
        <w:spacing w:before="0" w:beforeAutospacing="0" w:line="276" w:lineRule="auto"/>
        <w:textAlignment w:val="baseline"/>
        <w:rPr>
          <w:rFonts w:ascii="Libre Franklin" w:hAnsi="Libre Franklin"/>
        </w:rPr>
      </w:pPr>
      <w:r w:rsidRPr="00C3277F">
        <w:rPr>
          <w:rStyle w:val="normaltextrun"/>
          <w:rFonts w:ascii="Libre Franklin" w:hAnsi="Libre Franklin" w:cs="Calibri"/>
          <w:lang w:val="en-US"/>
        </w:rPr>
        <w:t>Nominee</w:t>
      </w:r>
      <w:r w:rsidRPr="00C3277F">
        <w:rPr>
          <w:rStyle w:val="tabchar"/>
          <w:rFonts w:ascii="Libre Franklin" w:hAnsi="Libre Franklin"/>
        </w:rPr>
        <w:t xml:space="preserve"> </w:t>
      </w:r>
      <w:r w:rsidR="0050539D" w:rsidRPr="00C3277F">
        <w:rPr>
          <w:rStyle w:val="tabchar"/>
          <w:rFonts w:ascii="Libre Franklin" w:hAnsi="Libre Franklin"/>
        </w:rPr>
        <w:tab/>
      </w:r>
      <w:r w:rsidR="0050539D" w:rsidRPr="00C3277F">
        <w:rPr>
          <w:rStyle w:val="tabchar"/>
          <w:rFonts w:ascii="Libre Franklin" w:hAnsi="Libre Franklin"/>
        </w:rPr>
        <w:tab/>
      </w:r>
      <w:r w:rsidR="0050539D" w:rsidRPr="00C3277F">
        <w:rPr>
          <w:rStyle w:val="tabchar"/>
          <w:rFonts w:ascii="Libre Franklin" w:hAnsi="Libre Franklin"/>
        </w:rPr>
        <w:tab/>
      </w:r>
      <w:r w:rsidR="0050539D" w:rsidRPr="00C3277F">
        <w:rPr>
          <w:rStyle w:val="tabchar"/>
          <w:rFonts w:ascii="Libre Franklin" w:hAnsi="Libre Franklin"/>
        </w:rPr>
        <w:tab/>
      </w:r>
      <w:r w:rsidR="0050539D" w:rsidRPr="00C3277F">
        <w:rPr>
          <w:rStyle w:val="tabchar"/>
          <w:rFonts w:ascii="Libre Franklin" w:hAnsi="Libre Franklin"/>
        </w:rPr>
        <w:tab/>
      </w:r>
      <w:r w:rsidRPr="00C3277F">
        <w:rPr>
          <w:rStyle w:val="normaltextrun"/>
          <w:rFonts w:ascii="Libre Franklin" w:hAnsi="Libre Franklin" w:cs="Calibri"/>
          <w:lang w:val="en-US"/>
        </w:rPr>
        <w:t>Support Person (if applicable)</w:t>
      </w:r>
      <w:r w:rsidRPr="00C3277F">
        <w:rPr>
          <w:rStyle w:val="eop"/>
          <w:rFonts w:ascii="Libre Franklin" w:hAnsi="Libre Franklin" w:cs="Calibri"/>
        </w:rPr>
        <w:t> </w:t>
      </w:r>
    </w:p>
    <w:p w14:paraId="239F0F93" w14:textId="47141265" w:rsidR="00DB147B" w:rsidRPr="00C3277F" w:rsidRDefault="000F440F" w:rsidP="00037DAB">
      <w:pPr>
        <w:pStyle w:val="paragraph"/>
        <w:spacing w:after="0" w:afterAutospacing="0" w:line="276" w:lineRule="auto"/>
        <w:textAlignment w:val="baseline"/>
        <w:rPr>
          <w:rStyle w:val="normaltextrun"/>
          <w:rFonts w:ascii="Libre Franklin" w:hAnsi="Libre Franklin" w:cs="Calibri"/>
          <w:lang w:val="en-US"/>
        </w:rPr>
      </w:pPr>
      <w:r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FAF6AF" wp14:editId="51764D33">
                <wp:simplePos x="0" y="0"/>
                <wp:positionH relativeFrom="column">
                  <wp:posOffset>2731770</wp:posOffset>
                </wp:positionH>
                <wp:positionV relativeFrom="paragraph">
                  <wp:posOffset>169333</wp:posOffset>
                </wp:positionV>
                <wp:extent cx="2514600" cy="0"/>
                <wp:effectExtent l="0" t="0" r="12700" b="127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6FDF6" id="Straight Connector 3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1pt,13.35pt" to="413.1pt,1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" strokecolor="black [3213]" strokeweight="1.25pt"/>
            </w:pict>
          </mc:Fallback>
        </mc:AlternateContent>
      </w:r>
      <w:r w:rsidR="00324A09" w:rsidRPr="00C3277F">
        <w:rPr>
          <w:rFonts w:ascii="Libre Franklin" w:hAnsi="Libre Franklin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AAD6BE" wp14:editId="7C629171">
                <wp:simplePos x="0" y="0"/>
                <wp:positionH relativeFrom="column">
                  <wp:posOffset>5715</wp:posOffset>
                </wp:positionH>
                <wp:positionV relativeFrom="paragraph">
                  <wp:posOffset>164888</wp:posOffset>
                </wp:positionV>
                <wp:extent cx="2514600" cy="0"/>
                <wp:effectExtent l="0" t="0" r="1270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D84B6" id="Straight Connector 3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pt" to="198.45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" strokecolor="black [3213]" strokeweight="1.25pt"/>
            </w:pict>
          </mc:Fallback>
        </mc:AlternateContent>
      </w:r>
      <w:r w:rsidR="00324A09" w:rsidRPr="00C3277F">
        <w:rPr>
          <w:rStyle w:val="normaltextrun"/>
          <w:rFonts w:ascii="Libre Franklin" w:hAnsi="Libre Franklin" w:cs="Calibri"/>
          <w:lang w:val="en-US"/>
        </w:rPr>
        <w:tab/>
      </w:r>
      <w:r w:rsidR="00324A09" w:rsidRPr="00C3277F">
        <w:rPr>
          <w:rStyle w:val="normaltextrun"/>
          <w:rFonts w:ascii="Libre Franklin" w:hAnsi="Libre Franklin" w:cs="Calibri"/>
          <w:lang w:val="en-US"/>
        </w:rPr>
        <w:tab/>
      </w:r>
      <w:r w:rsidR="00324A09" w:rsidRPr="00C3277F">
        <w:rPr>
          <w:rStyle w:val="normaltextrun"/>
          <w:rFonts w:ascii="Libre Franklin" w:hAnsi="Libre Franklin" w:cs="Calibri"/>
          <w:lang w:val="en-US"/>
        </w:rPr>
        <w:tab/>
      </w:r>
      <w:r w:rsidR="00324A09" w:rsidRPr="00C3277F">
        <w:rPr>
          <w:rStyle w:val="normaltextrun"/>
          <w:rFonts w:ascii="Libre Franklin" w:hAnsi="Libre Franklin" w:cs="Calibri"/>
          <w:lang w:val="en-US"/>
        </w:rPr>
        <w:tab/>
      </w:r>
      <w:r w:rsidR="00324A09" w:rsidRPr="00C3277F">
        <w:rPr>
          <w:rStyle w:val="normaltextrun"/>
          <w:rFonts w:ascii="Libre Franklin" w:hAnsi="Libre Franklin" w:cs="Calibri"/>
          <w:lang w:val="en-US"/>
        </w:rPr>
        <w:tab/>
      </w:r>
      <w:r w:rsidR="00324A09" w:rsidRPr="00C3277F">
        <w:rPr>
          <w:rStyle w:val="normaltextrun"/>
          <w:rFonts w:ascii="Libre Franklin" w:hAnsi="Libre Franklin" w:cs="Calibri"/>
          <w:lang w:val="en-US"/>
        </w:rPr>
        <w:tab/>
      </w:r>
    </w:p>
    <w:p w14:paraId="7A86C506" w14:textId="1385B0B5" w:rsidR="00AE27A9" w:rsidRPr="00C3277F" w:rsidRDefault="00AE27A9" w:rsidP="00037DAB">
      <w:pPr>
        <w:pStyle w:val="paragraph"/>
        <w:spacing w:before="0" w:beforeAutospacing="0" w:line="276" w:lineRule="auto"/>
        <w:textAlignment w:val="baseline"/>
        <w:rPr>
          <w:rFonts w:ascii="Libre Franklin" w:hAnsi="Libre Franklin"/>
        </w:rPr>
      </w:pPr>
      <w:r w:rsidRPr="00C3277F">
        <w:rPr>
          <w:rStyle w:val="normaltextrun"/>
          <w:rFonts w:ascii="Libre Franklin" w:hAnsi="Libre Franklin" w:cs="Calibri"/>
          <w:lang w:val="en-US"/>
        </w:rPr>
        <w:t>Date</w:t>
      </w:r>
      <w:r w:rsidRPr="00C3277F">
        <w:rPr>
          <w:rStyle w:val="tabchar"/>
          <w:rFonts w:ascii="Libre Franklin" w:hAnsi="Libre Franklin"/>
        </w:rPr>
        <w:t xml:space="preserve"> </w:t>
      </w:r>
      <w:r w:rsidR="00324A09" w:rsidRPr="00C3277F">
        <w:rPr>
          <w:rStyle w:val="tabchar"/>
          <w:rFonts w:ascii="Libre Franklin" w:hAnsi="Libre Franklin"/>
        </w:rPr>
        <w:tab/>
      </w:r>
      <w:r w:rsidR="00324A09" w:rsidRPr="00C3277F">
        <w:rPr>
          <w:rStyle w:val="tabchar"/>
          <w:rFonts w:ascii="Libre Franklin" w:hAnsi="Libre Franklin"/>
        </w:rPr>
        <w:tab/>
      </w:r>
      <w:r w:rsidR="00324A09" w:rsidRPr="00C3277F">
        <w:rPr>
          <w:rStyle w:val="tabchar"/>
          <w:rFonts w:ascii="Libre Franklin" w:hAnsi="Libre Franklin"/>
        </w:rPr>
        <w:tab/>
      </w:r>
      <w:r w:rsidR="00324A09" w:rsidRPr="00C3277F">
        <w:rPr>
          <w:rStyle w:val="tabchar"/>
          <w:rFonts w:ascii="Libre Franklin" w:hAnsi="Libre Franklin"/>
        </w:rPr>
        <w:tab/>
      </w:r>
      <w:r w:rsidR="00324A09" w:rsidRPr="00C3277F">
        <w:rPr>
          <w:rStyle w:val="tabchar"/>
          <w:rFonts w:ascii="Libre Franklin" w:hAnsi="Libre Franklin"/>
        </w:rPr>
        <w:tab/>
      </w:r>
      <w:r w:rsidR="00324A09" w:rsidRPr="00C3277F">
        <w:rPr>
          <w:rStyle w:val="tabchar"/>
          <w:rFonts w:ascii="Libre Franklin" w:hAnsi="Libre Franklin"/>
        </w:rPr>
        <w:tab/>
      </w:r>
      <w:proofErr w:type="spellStart"/>
      <w:r w:rsidRPr="00C3277F">
        <w:rPr>
          <w:rStyle w:val="normaltextrun"/>
          <w:rFonts w:ascii="Libre Franklin" w:hAnsi="Libre Franklin" w:cs="Calibri"/>
          <w:lang w:val="en-US"/>
        </w:rPr>
        <w:t>Date</w:t>
      </w:r>
      <w:proofErr w:type="spellEnd"/>
      <w:r w:rsidRPr="00C3277F">
        <w:rPr>
          <w:rStyle w:val="eop"/>
          <w:rFonts w:ascii="Libre Franklin" w:hAnsi="Libre Franklin" w:cs="Calibri"/>
        </w:rPr>
        <w:t> </w:t>
      </w:r>
    </w:p>
    <w:p w14:paraId="62DB9D05" w14:textId="206F8109" w:rsidR="00AE27A9" w:rsidRPr="00C3277F" w:rsidRDefault="00AE27A9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Style w:val="normaltextrun"/>
          <w:rFonts w:ascii="Libre Franklin" w:hAnsi="Libre Franklin" w:cs="Calibri"/>
          <w:lang w:val="en-US"/>
        </w:rPr>
        <w:t xml:space="preserve">Please prepare a </w:t>
      </w:r>
      <w:proofErr w:type="gramStart"/>
      <w:r w:rsidRPr="00C3277F">
        <w:rPr>
          <w:rStyle w:val="normaltextrun"/>
          <w:rFonts w:ascii="Libre Franklin" w:hAnsi="Libre Franklin" w:cs="Calibri"/>
          <w:lang w:val="en-US"/>
        </w:rPr>
        <w:t>2-3 minute</w:t>
      </w:r>
      <w:proofErr w:type="gramEnd"/>
      <w:r w:rsidRPr="00C3277F">
        <w:rPr>
          <w:rStyle w:val="normaltextrun"/>
          <w:rFonts w:ascii="Libre Franklin" w:hAnsi="Libre Franklin" w:cs="Calibri"/>
          <w:lang w:val="en-US"/>
        </w:rPr>
        <w:t xml:space="preserve"> speech for the Council election, which you will be asked to upload a video for use in our in-person 2022 CLO conference. For more information on the conference, visit the Community Living Ontario website at </w:t>
      </w:r>
      <w:hyperlink r:id="rId10" w:tgtFrame="_blank" w:history="1">
        <w:r w:rsidRPr="00C3277F">
          <w:rPr>
            <w:rStyle w:val="normaltextrun"/>
            <w:rFonts w:ascii="Libre Franklin" w:hAnsi="Libre Franklin" w:cs="Calibri"/>
            <w:color w:val="0000FF"/>
            <w:u w:val="single"/>
            <w:lang w:val="en-US"/>
          </w:rPr>
          <w:t>https://communitylivingontario.ca/en/</w:t>
        </w:r>
      </w:hyperlink>
      <w:r w:rsidRPr="00C3277F">
        <w:rPr>
          <w:rStyle w:val="eop"/>
          <w:rFonts w:ascii="Libre Franklin" w:hAnsi="Libre Franklin" w:cs="Calibri"/>
        </w:rPr>
        <w:t> </w:t>
      </w:r>
    </w:p>
    <w:p w14:paraId="57F01B08" w14:textId="5ED38F08" w:rsidR="00AE27A9" w:rsidRPr="00C3277F" w:rsidRDefault="00AE27A9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Style w:val="normaltextrun"/>
          <w:rFonts w:ascii="Libre Franklin" w:hAnsi="Libre Franklin" w:cs="Calibri"/>
          <w:lang w:val="en-US"/>
        </w:rPr>
        <w:lastRenderedPageBreak/>
        <w:t xml:space="preserve">Please also include </w:t>
      </w:r>
      <w:r w:rsidRPr="00C3277F">
        <w:rPr>
          <w:rStyle w:val="normaltextrun"/>
          <w:rFonts w:ascii="Libre Franklin" w:hAnsi="Libre Franklin" w:cs="Calibri"/>
          <w:b/>
          <w:bCs/>
          <w:lang w:val="en-US"/>
        </w:rPr>
        <w:t>a head shot picture of yourself</w:t>
      </w:r>
      <w:r w:rsidRPr="00C3277F">
        <w:rPr>
          <w:rStyle w:val="normaltextrun"/>
          <w:rFonts w:ascii="Libre Franklin" w:hAnsi="Libre Franklin" w:cs="Calibri"/>
          <w:lang w:val="en-US"/>
        </w:rPr>
        <w:t xml:space="preserve"> to be used on the election ballot </w:t>
      </w:r>
      <w:r w:rsidRPr="00C3277F">
        <w:rPr>
          <w:rStyle w:val="normaltextrun"/>
          <w:rFonts w:ascii="Libre Franklin" w:hAnsi="Libre Franklin" w:cs="Calibri"/>
          <w:b/>
          <w:bCs/>
          <w:lang w:val="en-US"/>
        </w:rPr>
        <w:t>Friday, July 29th, 2022.</w:t>
      </w:r>
      <w:r w:rsidRPr="00C3277F">
        <w:rPr>
          <w:rStyle w:val="eop"/>
          <w:rFonts w:ascii="Libre Franklin" w:hAnsi="Libre Franklin" w:cs="Calibri"/>
        </w:rPr>
        <w:t> </w:t>
      </w:r>
    </w:p>
    <w:p w14:paraId="5F6BBCFE" w14:textId="1DEFEB04" w:rsidR="00C67735" w:rsidRPr="00C3277F" w:rsidRDefault="00AE27A9" w:rsidP="00037DAB">
      <w:pPr>
        <w:pStyle w:val="paragraph"/>
        <w:spacing w:line="276" w:lineRule="auto"/>
        <w:textAlignment w:val="baseline"/>
        <w:rPr>
          <w:rFonts w:ascii="Libre Franklin" w:hAnsi="Libre Franklin"/>
        </w:rPr>
      </w:pPr>
      <w:r w:rsidRPr="00C3277F">
        <w:rPr>
          <w:rStyle w:val="normaltextrun"/>
          <w:rFonts w:ascii="Libre Franklin" w:hAnsi="Libre Franklin" w:cs="Calibri"/>
          <w:lang w:val="en-US"/>
        </w:rPr>
        <w:t xml:space="preserve">Any questions can be directed to: Michael Gillies at </w:t>
      </w:r>
      <w:hyperlink r:id="rId11" w:tgtFrame="_blank" w:history="1">
        <w:r w:rsidRPr="00C3277F">
          <w:rPr>
            <w:rStyle w:val="normaltextrun"/>
            <w:rFonts w:ascii="Libre Franklin" w:hAnsi="Libre Franklin" w:cs="Calibri"/>
            <w:color w:val="1155CC"/>
            <w:u w:val="single"/>
            <w:lang w:val="en-US"/>
          </w:rPr>
          <w:t>mgillies@communitylivingontario.ca</w:t>
        </w:r>
      </w:hyperlink>
      <w:r w:rsidRPr="00C3277F">
        <w:rPr>
          <w:rStyle w:val="normaltextrun"/>
          <w:rFonts w:ascii="Libre Franklin" w:hAnsi="Libre Franklin" w:cs="Calibri"/>
          <w:lang w:val="en-US"/>
        </w:rPr>
        <w:t xml:space="preserve"> AND </w:t>
      </w:r>
      <w:proofErr w:type="spellStart"/>
      <w:r w:rsidRPr="00C3277F">
        <w:rPr>
          <w:rStyle w:val="normaltextrun"/>
          <w:rFonts w:ascii="Libre Franklin" w:hAnsi="Libre Franklin" w:cs="Calibri"/>
          <w:lang w:val="en-US"/>
        </w:rPr>
        <w:t>Payal</w:t>
      </w:r>
      <w:proofErr w:type="spellEnd"/>
      <w:r w:rsidRPr="00C3277F">
        <w:rPr>
          <w:rStyle w:val="normaltextrun"/>
          <w:rFonts w:ascii="Libre Franklin" w:hAnsi="Libre Franklin" w:cs="Calibri"/>
          <w:lang w:val="en-US"/>
        </w:rPr>
        <w:t xml:space="preserve"> </w:t>
      </w:r>
      <w:proofErr w:type="spellStart"/>
      <w:r w:rsidRPr="00C3277F">
        <w:rPr>
          <w:rStyle w:val="normaltextrun"/>
          <w:rFonts w:ascii="Libre Franklin" w:hAnsi="Libre Franklin" w:cs="Calibri"/>
          <w:lang w:val="en-US"/>
        </w:rPr>
        <w:t>Khazanchi</w:t>
      </w:r>
      <w:proofErr w:type="spellEnd"/>
      <w:r w:rsidRPr="00C3277F">
        <w:rPr>
          <w:rStyle w:val="normaltextrun"/>
          <w:rFonts w:ascii="Libre Franklin" w:hAnsi="Libre Franklin" w:cs="Calibri"/>
          <w:lang w:val="en-US"/>
        </w:rPr>
        <w:t xml:space="preserve">, Director of Inclusion Initiatives, at </w:t>
      </w:r>
      <w:hyperlink r:id="rId12" w:tgtFrame="_blank" w:history="1">
        <w:r w:rsidRPr="00C3277F">
          <w:rPr>
            <w:rStyle w:val="normaltextrun"/>
            <w:rFonts w:ascii="Libre Franklin" w:hAnsi="Libre Franklin" w:cs="Calibri"/>
            <w:color w:val="1155CC"/>
            <w:u w:val="single"/>
            <w:lang w:val="en-US"/>
          </w:rPr>
          <w:t>pkhazanchi@communitylivingontario.ca</w:t>
        </w:r>
      </w:hyperlink>
      <w:r w:rsidRPr="00C3277F">
        <w:rPr>
          <w:rStyle w:val="normaltextrun"/>
          <w:rFonts w:ascii="Libre Franklin" w:hAnsi="Libre Franklin" w:cs="Calibri"/>
          <w:lang w:val="en-US"/>
        </w:rPr>
        <w:t>.</w:t>
      </w:r>
      <w:r w:rsidRPr="00C3277F">
        <w:rPr>
          <w:rStyle w:val="eop"/>
          <w:rFonts w:ascii="Libre Franklin" w:hAnsi="Libre Franklin" w:cs="Calibri"/>
        </w:rPr>
        <w:t> </w:t>
      </w:r>
    </w:p>
    <w:sectPr w:rsidR="00C67735" w:rsidRPr="00C3277F" w:rsidSect="005A5C8E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2892" w:right="1191" w:bottom="2892" w:left="119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B6E7A" w14:textId="77777777" w:rsidR="00541CAF" w:rsidRDefault="00541CAF">
      <w:r>
        <w:separator/>
      </w:r>
    </w:p>
  </w:endnote>
  <w:endnote w:type="continuationSeparator" w:id="0">
    <w:p w14:paraId="6F4FDC25" w14:textId="77777777" w:rsidR="00541CAF" w:rsidRDefault="00541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5"/>
      <w:gridCol w:w="3285"/>
      <w:gridCol w:w="3285"/>
    </w:tblGrid>
    <w:tr w:rsidR="6D29C766" w14:paraId="066FC726" w14:textId="77777777" w:rsidTr="6D29C766">
      <w:tc>
        <w:tcPr>
          <w:tcW w:w="3285" w:type="dxa"/>
        </w:tcPr>
        <w:p w14:paraId="098E131D" w14:textId="77777777" w:rsidR="6D29C766" w:rsidRDefault="6D29C766" w:rsidP="6D29C766">
          <w:pPr>
            <w:pStyle w:val="Header"/>
            <w:ind w:left="-115"/>
          </w:pPr>
        </w:p>
      </w:tc>
      <w:tc>
        <w:tcPr>
          <w:tcW w:w="3285" w:type="dxa"/>
        </w:tcPr>
        <w:p w14:paraId="2A7FF4AA" w14:textId="77777777" w:rsidR="6D29C766" w:rsidRDefault="6D29C766" w:rsidP="6D29C766">
          <w:pPr>
            <w:pStyle w:val="Header"/>
            <w:jc w:val="center"/>
          </w:pPr>
        </w:p>
      </w:tc>
      <w:tc>
        <w:tcPr>
          <w:tcW w:w="3285" w:type="dxa"/>
        </w:tcPr>
        <w:p w14:paraId="09D9DFEA" w14:textId="77777777" w:rsidR="6D29C766" w:rsidRDefault="6D29C766" w:rsidP="6D29C766">
          <w:pPr>
            <w:pStyle w:val="Header"/>
            <w:ind w:right="-115"/>
            <w:jc w:val="right"/>
          </w:pPr>
        </w:p>
      </w:tc>
    </w:tr>
  </w:tbl>
  <w:p w14:paraId="0937C24E" w14:textId="77777777" w:rsidR="6D29C766" w:rsidRDefault="6D29C766" w:rsidP="6D29C7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A5782" w14:textId="77777777" w:rsidR="00541CAF" w:rsidRDefault="00541CAF">
      <w:r>
        <w:separator/>
      </w:r>
    </w:p>
  </w:footnote>
  <w:footnote w:type="continuationSeparator" w:id="0">
    <w:p w14:paraId="49E03AE2" w14:textId="77777777" w:rsidR="00541CAF" w:rsidRDefault="00541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7A86C" w14:textId="77777777" w:rsidR="0084775B" w:rsidRDefault="00033547">
    <w:pPr>
      <w:pStyle w:val="Header"/>
    </w:pPr>
    <w:r>
      <w:rPr>
        <w:noProof/>
      </w:rPr>
      <w:drawing>
        <wp:inline distT="0" distB="0" distL="0" distR="0" wp14:anchorId="313DADB7" wp14:editId="263E1C53">
          <wp:extent cx="5257800" cy="6798945"/>
          <wp:effectExtent l="0" t="0" r="0" b="8255"/>
          <wp:docPr id="13" name="Picture 13" descr="CLT_nameletterhead_Nov11AL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LT_nameletterhead_Nov11AL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679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D163A2" wp14:editId="76E822A1">
          <wp:extent cx="2379345" cy="8449945"/>
          <wp:effectExtent l="0" t="0" r="8255" b="8255"/>
          <wp:docPr id="14" name="Picture 14" descr="CLT_nameletterheadLR_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T_nameletterheadLR_lef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44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2856017" wp14:editId="11C437E3">
          <wp:extent cx="5478145" cy="7094855"/>
          <wp:effectExtent l="0" t="0" r="8255" b="0"/>
          <wp:docPr id="15" name="Picture 15" descr="CLT_nameletterhead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LT_nameletterheadF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145" cy="709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C911C" w14:textId="77777777" w:rsidR="00C67735" w:rsidRDefault="00C67735">
    <w:pPr>
      <w:pStyle w:val="Header"/>
    </w:pPr>
    <w:r w:rsidRPr="00523AEA">
      <w:rPr>
        <w:noProof/>
      </w:rPr>
      <w:drawing>
        <wp:anchor distT="0" distB="0" distL="114300" distR="114300" simplePos="0" relativeHeight="251660288" behindDoc="1" locked="0" layoutInCell="1" allowOverlap="1" wp14:anchorId="2FA0B7AA" wp14:editId="43B2B113">
          <wp:simplePos x="0" y="0"/>
          <wp:positionH relativeFrom="column">
            <wp:posOffset>-749808</wp:posOffset>
          </wp:positionH>
          <wp:positionV relativeFrom="paragraph">
            <wp:posOffset>-448056</wp:posOffset>
          </wp:positionV>
          <wp:extent cx="7772400" cy="10058400"/>
          <wp:effectExtent l="0" t="0" r="0" b="0"/>
          <wp:wrapNone/>
          <wp:docPr id="17" name="Picture 17" descr="Graphical user interface, text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Graphical user interface, text, applicatio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1981C" w14:textId="77777777" w:rsidR="0084775B" w:rsidRDefault="00033547" w:rsidP="0084775B">
    <w:pPr>
      <w:pStyle w:val="Header"/>
      <w:ind w:left="-2160"/>
    </w:pPr>
    <w:r w:rsidRPr="00523AEA">
      <w:rPr>
        <w:noProof/>
      </w:rPr>
      <w:drawing>
        <wp:anchor distT="0" distB="0" distL="114300" distR="114300" simplePos="0" relativeHeight="251658240" behindDoc="1" locked="0" layoutInCell="1" allowOverlap="1" wp14:anchorId="39400836" wp14:editId="6887BF14">
          <wp:simplePos x="0" y="0"/>
          <wp:positionH relativeFrom="column">
            <wp:posOffset>-765580</wp:posOffset>
          </wp:positionH>
          <wp:positionV relativeFrom="paragraph">
            <wp:posOffset>-447675</wp:posOffset>
          </wp:positionV>
          <wp:extent cx="7772400" cy="100584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attachedTemplate r:id="rId1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7A9"/>
    <w:rsid w:val="000127DC"/>
    <w:rsid w:val="00033547"/>
    <w:rsid w:val="00037DAB"/>
    <w:rsid w:val="00047FED"/>
    <w:rsid w:val="000929E6"/>
    <w:rsid w:val="000C7415"/>
    <w:rsid w:val="000D6DA7"/>
    <w:rsid w:val="000F0F7D"/>
    <w:rsid w:val="000F440F"/>
    <w:rsid w:val="00145A58"/>
    <w:rsid w:val="00153B9D"/>
    <w:rsid w:val="001908C5"/>
    <w:rsid w:val="00192CCB"/>
    <w:rsid w:val="001F1BDC"/>
    <w:rsid w:val="001F344A"/>
    <w:rsid w:val="0022157D"/>
    <w:rsid w:val="002570A7"/>
    <w:rsid w:val="002B22BA"/>
    <w:rsid w:val="002C3CC1"/>
    <w:rsid w:val="003161DE"/>
    <w:rsid w:val="00316784"/>
    <w:rsid w:val="00324A09"/>
    <w:rsid w:val="00344F72"/>
    <w:rsid w:val="00377B3D"/>
    <w:rsid w:val="003D6748"/>
    <w:rsid w:val="003D7CC4"/>
    <w:rsid w:val="003E3C99"/>
    <w:rsid w:val="003F7F07"/>
    <w:rsid w:val="00407C6B"/>
    <w:rsid w:val="00443865"/>
    <w:rsid w:val="00465AFA"/>
    <w:rsid w:val="0049734D"/>
    <w:rsid w:val="004C02D3"/>
    <w:rsid w:val="004D3249"/>
    <w:rsid w:val="00500FF5"/>
    <w:rsid w:val="0050539D"/>
    <w:rsid w:val="00523AEA"/>
    <w:rsid w:val="005329CD"/>
    <w:rsid w:val="00541CAF"/>
    <w:rsid w:val="00546094"/>
    <w:rsid w:val="00572A88"/>
    <w:rsid w:val="005A2C0E"/>
    <w:rsid w:val="005A446D"/>
    <w:rsid w:val="005A5C8E"/>
    <w:rsid w:val="00602F1B"/>
    <w:rsid w:val="00630F57"/>
    <w:rsid w:val="0064032F"/>
    <w:rsid w:val="006632E7"/>
    <w:rsid w:val="00666A8F"/>
    <w:rsid w:val="00666BA1"/>
    <w:rsid w:val="0066761B"/>
    <w:rsid w:val="006801AA"/>
    <w:rsid w:val="006815E9"/>
    <w:rsid w:val="006D1A4F"/>
    <w:rsid w:val="00714028"/>
    <w:rsid w:val="00736ED4"/>
    <w:rsid w:val="00747533"/>
    <w:rsid w:val="00776A2D"/>
    <w:rsid w:val="00784CFC"/>
    <w:rsid w:val="007A12D3"/>
    <w:rsid w:val="007B5A2A"/>
    <w:rsid w:val="00803A7B"/>
    <w:rsid w:val="00821715"/>
    <w:rsid w:val="0084623E"/>
    <w:rsid w:val="0084775B"/>
    <w:rsid w:val="00851D5A"/>
    <w:rsid w:val="00863192"/>
    <w:rsid w:val="00872D79"/>
    <w:rsid w:val="00891882"/>
    <w:rsid w:val="00895247"/>
    <w:rsid w:val="008E6DB9"/>
    <w:rsid w:val="0090081A"/>
    <w:rsid w:val="009B0AF1"/>
    <w:rsid w:val="009C5173"/>
    <w:rsid w:val="009C77C1"/>
    <w:rsid w:val="009E43A3"/>
    <w:rsid w:val="00A039BC"/>
    <w:rsid w:val="00A203A8"/>
    <w:rsid w:val="00A21807"/>
    <w:rsid w:val="00AC4C48"/>
    <w:rsid w:val="00AE27A9"/>
    <w:rsid w:val="00B1771B"/>
    <w:rsid w:val="00B17D03"/>
    <w:rsid w:val="00B3758B"/>
    <w:rsid w:val="00B419DD"/>
    <w:rsid w:val="00B76323"/>
    <w:rsid w:val="00BD2FDD"/>
    <w:rsid w:val="00BE6348"/>
    <w:rsid w:val="00C0745D"/>
    <w:rsid w:val="00C27B11"/>
    <w:rsid w:val="00C3277F"/>
    <w:rsid w:val="00C5332C"/>
    <w:rsid w:val="00C67735"/>
    <w:rsid w:val="00C84DE8"/>
    <w:rsid w:val="00CA10D2"/>
    <w:rsid w:val="00CD7E5C"/>
    <w:rsid w:val="00CE15A6"/>
    <w:rsid w:val="00CE422B"/>
    <w:rsid w:val="00D26B5B"/>
    <w:rsid w:val="00D66785"/>
    <w:rsid w:val="00D71A15"/>
    <w:rsid w:val="00D843FC"/>
    <w:rsid w:val="00DB147B"/>
    <w:rsid w:val="00DC0941"/>
    <w:rsid w:val="00DD2BB3"/>
    <w:rsid w:val="00DE0FF9"/>
    <w:rsid w:val="00DE761E"/>
    <w:rsid w:val="00E000D2"/>
    <w:rsid w:val="00E038C4"/>
    <w:rsid w:val="00EE7A25"/>
    <w:rsid w:val="00FB3AD3"/>
    <w:rsid w:val="00FB4C5B"/>
    <w:rsid w:val="6D29C7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A83113A"/>
  <w14:defaultImageDpi w14:val="330"/>
  <w15:docId w15:val="{9F67A628-331C-EF41-86E8-E95E83E69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94892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807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8071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D0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AE27A9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E27A9"/>
  </w:style>
  <w:style w:type="character" w:customStyle="1" w:styleId="eop">
    <w:name w:val="eop"/>
    <w:basedOn w:val="DefaultParagraphFont"/>
    <w:rsid w:val="00AE27A9"/>
  </w:style>
  <w:style w:type="character" w:customStyle="1" w:styleId="tabchar">
    <w:name w:val="tabchar"/>
    <w:basedOn w:val="DefaultParagraphFont"/>
    <w:rsid w:val="00AE2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7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94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7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0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khazanchi@communitylivingontario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gillies@communitylivingontario.c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communitylivingontario.ca/en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wong/Library/Group%20Containers/UBF8T346G9.Office/User%20Content.localized/Templates.localized/CLO%20-%202022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69D07E62D10B4087227DDD686C4913" ma:contentTypeVersion="10" ma:contentTypeDescription="Create a new document." ma:contentTypeScope="" ma:versionID="6d20d35377c3b6a462140f04b4a93699">
  <xsd:schema xmlns:xsd="http://www.w3.org/2001/XMLSchema" xmlns:xs="http://www.w3.org/2001/XMLSchema" xmlns:p="http://schemas.microsoft.com/office/2006/metadata/properties" xmlns:ns2="820ecffd-1519-4da5-b0e3-b56602f36415" targetNamespace="http://schemas.microsoft.com/office/2006/metadata/properties" ma:root="true" ma:fieldsID="97e6365b199417187ecebaaf10b9e6d1" ns2:_="">
    <xsd:import namespace="820ecffd-1519-4da5-b0e3-b56602f364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ecffd-1519-4da5-b0e3-b56602f36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07B00F-D2D3-4349-A57A-0712A0889A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12922C-5A44-8D41-A337-8655C79F29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E70ED5-E518-4BE9-97DC-39EA69EEE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0ecffd-1519-4da5-b0e3-b56602f364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AFE82B-6E24-4686-83C9-93B25B929A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CLO - 2022 Letterhead Template.dotx</Template>
  <TotalTime>727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Gravity Inc.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Microsoft Office User</dc:creator>
  <cp:keywords/>
  <cp:lastModifiedBy>Nicholas Wong</cp:lastModifiedBy>
  <cp:revision>10</cp:revision>
  <cp:lastPrinted>2007-04-04T14:39:00Z</cp:lastPrinted>
  <dcterms:created xsi:type="dcterms:W3CDTF">2022-06-07T17:47:00Z</dcterms:created>
  <dcterms:modified xsi:type="dcterms:W3CDTF">2022-06-08T15:01:00Z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0x0101007769D07E62D10B4087227DDD686C4913</vt:lpwstr>
  </property>
</Properties>
</file>